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0E57" w14:textId="0211DDB7" w:rsidR="00FE7704" w:rsidRPr="00667406" w:rsidRDefault="00FE7704" w:rsidP="00FE7704">
      <w:pPr>
        <w:keepNext/>
        <w:pBdr>
          <w:bottom w:val="single" w:sz="8" w:space="1" w:color="000080"/>
        </w:pBdr>
        <w:tabs>
          <w:tab w:val="left" w:pos="0"/>
        </w:tabs>
        <w:suppressAutoHyphens/>
        <w:spacing w:line="276" w:lineRule="auto"/>
        <w:outlineLvl w:val="1"/>
        <w:rPr>
          <w:rFonts w:asciiTheme="minorHAnsi" w:hAnsiTheme="minorHAnsi" w:cstheme="minorHAnsi"/>
          <w:b/>
          <w:color w:val="002060"/>
          <w:sz w:val="24"/>
          <w:lang w:eastAsia="ar-SA"/>
        </w:rPr>
      </w:pPr>
      <w:bookmarkStart w:id="0" w:name="_Toc218681517"/>
      <w:r w:rsidRPr="00667406">
        <w:rPr>
          <w:rFonts w:asciiTheme="minorHAnsi" w:hAnsiTheme="minorHAnsi" w:cstheme="minorHAnsi"/>
          <w:b/>
          <w:color w:val="002060"/>
          <w:sz w:val="24"/>
          <w:lang w:eastAsia="ar-SA"/>
        </w:rPr>
        <w:t xml:space="preserve">Υπόδειγμα Οικονομικής Προσφοράς </w:t>
      </w:r>
      <w:bookmarkEnd w:id="0"/>
    </w:p>
    <w:p w14:paraId="090A649E" w14:textId="77777777" w:rsidR="00265CD5" w:rsidRPr="00FE7704" w:rsidRDefault="00265CD5" w:rsidP="004B05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0315512" w14:textId="19A6FBDA" w:rsidR="00265CD5" w:rsidRPr="00FE7704" w:rsidRDefault="00FE7704" w:rsidP="004B05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44A2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267F2427" wp14:editId="1B9A4BF4">
            <wp:simplePos x="0" y="0"/>
            <wp:positionH relativeFrom="column">
              <wp:posOffset>487404</wp:posOffset>
            </wp:positionH>
            <wp:positionV relativeFrom="paragraph">
              <wp:posOffset>111760</wp:posOffset>
            </wp:positionV>
            <wp:extent cx="597600" cy="612000"/>
            <wp:effectExtent l="0" t="0" r="0" b="0"/>
            <wp:wrapSquare wrapText="bothSides"/>
            <wp:docPr id="83" name="Εικόνα 1" descr="Εθνόσημο Ελληνικής Δημοκρατία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Εικόνα 1" descr="Εθνόσημο Ελληνικής Δημοκρατία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C3007" w14:textId="305168D2" w:rsidR="00265CD5" w:rsidRPr="00FE7704" w:rsidRDefault="00265CD5" w:rsidP="004B05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  <w:gridCol w:w="4588"/>
      </w:tblGrid>
      <w:tr w:rsidR="00265CD5" w:rsidRPr="009C190B" w14:paraId="453479AC" w14:textId="77777777" w:rsidTr="00AC146C"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BEE9" w14:textId="2E459443" w:rsidR="00265CD5" w:rsidRPr="009C190B" w:rsidRDefault="00265CD5" w:rsidP="00AC146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ΕΛΛΗΝΙΚΗ ΔΗΜΟΚΡΑΤΙΑ</w:t>
            </w:r>
          </w:p>
          <w:p w14:paraId="4DEC94C2" w14:textId="77777777" w:rsidR="00265CD5" w:rsidRPr="009C190B" w:rsidRDefault="00265CD5" w:rsidP="00AC146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Π.Ε. ΧΑΛΚΙΔΙΚΗΣ</w:t>
            </w:r>
          </w:p>
          <w:p w14:paraId="0813C574" w14:textId="77777777" w:rsidR="00265CD5" w:rsidRPr="009C190B" w:rsidRDefault="00265CD5" w:rsidP="00AC146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ΔΗΜΟΣ ΠΟΛΥΓΥΡΟΥ</w:t>
            </w:r>
          </w:p>
          <w:p w14:paraId="798A97A1" w14:textId="2230389B" w:rsidR="00265CD5" w:rsidRDefault="00265CD5" w:rsidP="00AC146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 xml:space="preserve">Δ/ΝΣΗ </w:t>
            </w:r>
            <w:r w:rsidR="00AC146C">
              <w:rPr>
                <w:rFonts w:asciiTheme="minorHAnsi" w:hAnsiTheme="minorHAnsi" w:cstheme="minorHAnsi"/>
                <w:b/>
                <w:bCs/>
                <w:sz w:val="24"/>
              </w:rPr>
              <w:t>ΠΕΡΙΒΑΛΛΟΝΤΟΣ &amp; ΣΥΝΤΗΡΗΣΗΣ ΠΡΑΣΙΝΟΥ</w:t>
            </w:r>
          </w:p>
          <w:p w14:paraId="094E9704" w14:textId="2E80E132" w:rsidR="00AC146C" w:rsidRPr="009C190B" w:rsidRDefault="00AC146C" w:rsidP="00AC146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ΤΜΗΜΑ ΠΕΡΙΒΑΛΛΟΝΤΟΣ &amp; ΕΝΕΡΓΕΙΑΣ</w:t>
            </w:r>
          </w:p>
          <w:p w14:paraId="54E7E6EF" w14:textId="77777777" w:rsidR="00265CD5" w:rsidRPr="009C190B" w:rsidRDefault="00265CD5" w:rsidP="00C1265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5F934AF2" w14:textId="6BA9D3BE" w:rsidR="00265CD5" w:rsidRPr="009C190B" w:rsidRDefault="00265CD5" w:rsidP="00C1265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 xml:space="preserve">ΑΡ. ΜΕΛΕΤΗΣ: </w:t>
            </w:r>
            <w:r w:rsidR="00AC146C">
              <w:rPr>
                <w:rFonts w:asciiTheme="minorHAnsi" w:hAnsiTheme="minorHAnsi" w:cstheme="minorHAnsi"/>
                <w:b/>
                <w:bCs/>
                <w:sz w:val="24"/>
              </w:rPr>
              <w:t>10</w:t>
            </w: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/2026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03E0" w14:textId="53FFDC51" w:rsidR="00265CD5" w:rsidRPr="009C190B" w:rsidRDefault="00265CD5" w:rsidP="00C1265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ΥΠΗΡΕΣΙΑ: «</w:t>
            </w:r>
            <w:r w:rsidR="00AC146C" w:rsidRPr="00AC146C">
              <w:rPr>
                <w:rFonts w:asciiTheme="minorHAnsi" w:hAnsiTheme="minorHAnsi" w:cstheme="minorHAnsi"/>
                <w:b/>
                <w:bCs/>
                <w:sz w:val="24"/>
              </w:rPr>
              <w:t xml:space="preserve">Παραλαβή, μεταφορά &amp; διάθεση ζωικών υποπροϊόντων κατηγορίας 1, 2 και 3 του Δημοτικού Σφαγείου </w:t>
            </w:r>
            <w:proofErr w:type="spellStart"/>
            <w:r w:rsidR="00AC146C" w:rsidRPr="00AC146C">
              <w:rPr>
                <w:rFonts w:asciiTheme="minorHAnsi" w:hAnsiTheme="minorHAnsi" w:cstheme="minorHAnsi"/>
                <w:b/>
                <w:bCs/>
                <w:sz w:val="24"/>
              </w:rPr>
              <w:t>Γαλάτιστας</w:t>
            </w:r>
            <w:proofErr w:type="spellEnd"/>
            <w:r w:rsidR="00AC146C" w:rsidRPr="00AC146C">
              <w:rPr>
                <w:rFonts w:asciiTheme="minorHAnsi" w:hAnsiTheme="minorHAnsi" w:cstheme="minorHAnsi"/>
                <w:b/>
                <w:bCs/>
                <w:sz w:val="24"/>
              </w:rPr>
              <w:t xml:space="preserve"> του Δήμου Πολυγύρου για 24 μήνες</w:t>
            </w:r>
            <w:r w:rsidRPr="009C190B">
              <w:rPr>
                <w:rFonts w:asciiTheme="minorHAnsi" w:hAnsiTheme="minorHAnsi" w:cstheme="minorHAnsi"/>
                <w:b/>
                <w:bCs/>
                <w:sz w:val="24"/>
              </w:rPr>
              <w:t>»</w:t>
            </w:r>
          </w:p>
        </w:tc>
      </w:tr>
    </w:tbl>
    <w:p w14:paraId="07848CA8" w14:textId="77777777" w:rsidR="00265CD5" w:rsidRPr="00CE00F0" w:rsidRDefault="00265CD5" w:rsidP="004B058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EAFAFB1" w14:textId="77777777" w:rsidR="00AC146C" w:rsidRDefault="00AC146C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</w:pPr>
    </w:p>
    <w:p w14:paraId="291A936C" w14:textId="77777777" w:rsidR="00AC146C" w:rsidRDefault="00AC146C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</w:pPr>
    </w:p>
    <w:p w14:paraId="52DB1728" w14:textId="77777777" w:rsidR="00AC146C" w:rsidRDefault="00AC146C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</w:pPr>
    </w:p>
    <w:p w14:paraId="0EDF3D86" w14:textId="7B965F83" w:rsidR="00265CD5" w:rsidRDefault="00FE7704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  <w:t>ΟΙΚΟΝΟΜΙΚΗ ΠΡΟΣΦΟΡΑ</w:t>
      </w:r>
    </w:p>
    <w:p w14:paraId="3276E708" w14:textId="77777777" w:rsidR="00AC146C" w:rsidRPr="004D012B" w:rsidRDefault="00AC146C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  <w:lang w:eastAsia="el-GR"/>
        </w:rPr>
      </w:pPr>
    </w:p>
    <w:p w14:paraId="5C94F527" w14:textId="77777777" w:rsidR="004D012B" w:rsidRDefault="004D012B" w:rsidP="004D012B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tbl>
      <w:tblPr>
        <w:tblStyle w:val="af0"/>
        <w:tblW w:w="10113" w:type="dxa"/>
        <w:jc w:val="center"/>
        <w:tblLook w:val="04A0" w:firstRow="1" w:lastRow="0" w:firstColumn="1" w:lastColumn="0" w:noHBand="0" w:noVBand="1"/>
      </w:tblPr>
      <w:tblGrid>
        <w:gridCol w:w="610"/>
        <w:gridCol w:w="4802"/>
        <w:gridCol w:w="774"/>
        <w:gridCol w:w="1217"/>
        <w:gridCol w:w="1508"/>
        <w:gridCol w:w="1202"/>
      </w:tblGrid>
      <w:tr w:rsidR="00AC146C" w:rsidRPr="00C525F5" w14:paraId="6D3B60D0" w14:textId="77777777" w:rsidTr="0032635A">
        <w:trPr>
          <w:jc w:val="center"/>
        </w:trPr>
        <w:tc>
          <w:tcPr>
            <w:tcW w:w="610" w:type="dxa"/>
            <w:vAlign w:val="center"/>
          </w:tcPr>
          <w:p w14:paraId="6B28E390" w14:textId="77777777" w:rsidR="00AC146C" w:rsidRPr="00120F3A" w:rsidRDefault="00AC146C" w:rsidP="0032635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Α/Α</w:t>
            </w:r>
          </w:p>
        </w:tc>
        <w:tc>
          <w:tcPr>
            <w:tcW w:w="4802" w:type="dxa"/>
            <w:vAlign w:val="center"/>
          </w:tcPr>
          <w:p w14:paraId="1AAEEDB2" w14:textId="77777777" w:rsidR="00AC146C" w:rsidRPr="00120F3A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Περιγραφή εργασιών</w:t>
            </w:r>
          </w:p>
        </w:tc>
        <w:tc>
          <w:tcPr>
            <w:tcW w:w="774" w:type="dxa"/>
            <w:vAlign w:val="center"/>
          </w:tcPr>
          <w:p w14:paraId="43E18C2C" w14:textId="77777777" w:rsidR="00AC146C" w:rsidRPr="00120F3A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Μ/Μ</w:t>
            </w:r>
          </w:p>
        </w:tc>
        <w:tc>
          <w:tcPr>
            <w:tcW w:w="1217" w:type="dxa"/>
            <w:vAlign w:val="center"/>
          </w:tcPr>
          <w:p w14:paraId="3ECB4AE7" w14:textId="77777777" w:rsidR="00AC146C" w:rsidRPr="00120F3A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Ποσότητα</w:t>
            </w:r>
          </w:p>
        </w:tc>
        <w:tc>
          <w:tcPr>
            <w:tcW w:w="1508" w:type="dxa"/>
            <w:vAlign w:val="center"/>
          </w:tcPr>
          <w:p w14:paraId="18054E5F" w14:textId="77777777" w:rsidR="00AC146C" w:rsidRPr="00120F3A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Τιμή μονάδας (€)</w:t>
            </w:r>
          </w:p>
        </w:tc>
        <w:tc>
          <w:tcPr>
            <w:tcW w:w="1202" w:type="dxa"/>
            <w:vAlign w:val="center"/>
          </w:tcPr>
          <w:p w14:paraId="1E9C4CCF" w14:textId="77777777" w:rsidR="00AC146C" w:rsidRPr="00120F3A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120F3A">
              <w:rPr>
                <w:rFonts w:asciiTheme="minorHAnsi" w:hAnsiTheme="minorHAnsi" w:cstheme="minorHAnsi"/>
                <w:b/>
                <w:bCs/>
                <w:sz w:val="24"/>
              </w:rPr>
              <w:t>Δαπάνη (€)</w:t>
            </w:r>
          </w:p>
        </w:tc>
      </w:tr>
      <w:tr w:rsidR="00AC146C" w:rsidRPr="00C525F5" w14:paraId="2A5B0725" w14:textId="77777777" w:rsidTr="0032635A">
        <w:trPr>
          <w:jc w:val="center"/>
        </w:trPr>
        <w:tc>
          <w:tcPr>
            <w:tcW w:w="610" w:type="dxa"/>
            <w:tcBorders>
              <w:bottom w:val="single" w:sz="4" w:space="0" w:color="auto"/>
            </w:tcBorders>
            <w:vAlign w:val="center"/>
          </w:tcPr>
          <w:p w14:paraId="19FDED92" w14:textId="77777777" w:rsidR="00AC146C" w:rsidRPr="00C525F5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</w:rPr>
            </w:pPr>
            <w:r w:rsidRPr="00C525F5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4802" w:type="dxa"/>
            <w:tcBorders>
              <w:bottom w:val="single" w:sz="4" w:space="0" w:color="auto"/>
            </w:tcBorders>
            <w:vAlign w:val="center"/>
          </w:tcPr>
          <w:p w14:paraId="3D8FC3FE" w14:textId="77777777" w:rsidR="00AC146C" w:rsidRPr="007359D1" w:rsidRDefault="00AC146C" w:rsidP="00AC146C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7359D1">
              <w:rPr>
                <w:rFonts w:asciiTheme="minorHAnsi" w:hAnsiTheme="minorHAnsi" w:cstheme="minorHAnsi"/>
                <w:color w:val="000000" w:themeColor="text1"/>
                <w:sz w:val="24"/>
              </w:rPr>
              <w:t>Διαχείριση προς τελική διάθεση ζωικών  υποπροϊόντων  κατηγορίας 1, 2 και 3 (</w:t>
            </w:r>
            <w:proofErr w:type="spellStart"/>
            <w:r w:rsidRPr="007359D1">
              <w:rPr>
                <w:rFonts w:asciiTheme="minorHAnsi" w:hAnsiTheme="minorHAnsi" w:cstheme="minorHAnsi"/>
                <w:color w:val="000000" w:themeColor="text1"/>
                <w:sz w:val="24"/>
              </w:rPr>
              <w:t>πατσιές</w:t>
            </w:r>
            <w:proofErr w:type="spellEnd"/>
            <w:r w:rsidRPr="007359D1">
              <w:rPr>
                <w:rFonts w:asciiTheme="minorHAnsi" w:hAnsiTheme="minorHAnsi" w:cstheme="minorHAnsi"/>
                <w:color w:val="000000" w:themeColor="text1"/>
                <w:sz w:val="24"/>
              </w:rPr>
              <w:t>, κοιλιές, εντόσθια, πόδια, κεφάλια, αίμα κ.α.)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4F5ECBD4" w14:textId="77777777" w:rsidR="00AC146C" w:rsidRPr="00C525F5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</w:rPr>
            </w:pPr>
            <w:r w:rsidRPr="00C525F5">
              <w:rPr>
                <w:rFonts w:asciiTheme="minorHAnsi" w:hAnsiTheme="minorHAnsi" w:cstheme="minorHAnsi"/>
                <w:sz w:val="24"/>
              </w:rPr>
              <w:t>Κιλά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02BE54B8" w14:textId="77777777" w:rsidR="00AC146C" w:rsidRPr="00C525F5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</w:rPr>
            </w:pPr>
            <w:r w:rsidRPr="00C525F5">
              <w:rPr>
                <w:rFonts w:asciiTheme="minorHAnsi" w:hAnsiTheme="minorHAnsi" w:cstheme="minorHAnsi"/>
                <w:sz w:val="24"/>
              </w:rPr>
              <w:t>500.000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5AC4BC02" w14:textId="57739241" w:rsidR="00AC146C" w:rsidRPr="00C525F5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486D762A" w14:textId="46201287" w:rsidR="00AC146C" w:rsidRPr="00C525F5" w:rsidRDefault="00AC146C" w:rsidP="0032635A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AC146C" w:rsidRPr="00C525F5" w14:paraId="27AD774D" w14:textId="77777777" w:rsidTr="0032635A">
        <w:trPr>
          <w:jc w:val="center"/>
        </w:trPr>
        <w:tc>
          <w:tcPr>
            <w:tcW w:w="610" w:type="dxa"/>
            <w:tcBorders>
              <w:left w:val="nil"/>
              <w:bottom w:val="nil"/>
              <w:right w:val="nil"/>
            </w:tcBorders>
            <w:vAlign w:val="center"/>
          </w:tcPr>
          <w:p w14:paraId="012DE0C6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802" w:type="dxa"/>
            <w:tcBorders>
              <w:left w:val="nil"/>
              <w:bottom w:val="nil"/>
              <w:right w:val="nil"/>
            </w:tcBorders>
            <w:vAlign w:val="center"/>
          </w:tcPr>
          <w:p w14:paraId="5814C699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7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013BE0A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725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006E5E81" w14:textId="77777777" w:rsidR="00AC146C" w:rsidRPr="00C525F5" w:rsidRDefault="00AC146C" w:rsidP="0032635A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525F5">
              <w:rPr>
                <w:rFonts w:asciiTheme="minorHAnsi" w:hAnsiTheme="minorHAnsi" w:cstheme="minorHAnsi"/>
                <w:b/>
                <w:bCs/>
                <w:sz w:val="24"/>
              </w:rPr>
              <w:t>ΚΑΘ. ΣΥΝΟΛΟ</w:t>
            </w:r>
          </w:p>
        </w:tc>
        <w:tc>
          <w:tcPr>
            <w:tcW w:w="1202" w:type="dxa"/>
            <w:vAlign w:val="center"/>
          </w:tcPr>
          <w:p w14:paraId="252C1850" w14:textId="07BEBB9B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  <w:tr w:rsidR="00AC146C" w:rsidRPr="00C525F5" w14:paraId="17073231" w14:textId="77777777" w:rsidTr="0032635A">
        <w:trPr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699D4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3BD6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EC4C6B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3C903E" w14:textId="77777777" w:rsidR="00AC146C" w:rsidRPr="00C525F5" w:rsidRDefault="00AC146C" w:rsidP="0032635A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525F5">
              <w:rPr>
                <w:rFonts w:asciiTheme="minorHAnsi" w:hAnsiTheme="minorHAnsi" w:cstheme="minorHAnsi"/>
                <w:b/>
                <w:bCs/>
                <w:sz w:val="24"/>
              </w:rPr>
              <w:t>Φ.Π.Α. 24%</w:t>
            </w:r>
          </w:p>
        </w:tc>
        <w:tc>
          <w:tcPr>
            <w:tcW w:w="1202" w:type="dxa"/>
            <w:vAlign w:val="center"/>
          </w:tcPr>
          <w:p w14:paraId="02767F88" w14:textId="3B2FE3AE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  <w:tr w:rsidR="00AC146C" w:rsidRPr="00C525F5" w14:paraId="521257DC" w14:textId="77777777" w:rsidTr="0032635A">
        <w:trPr>
          <w:jc w:val="center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349C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7EEA2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0A8BE7" w14:textId="77777777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8A5E899" w14:textId="77777777" w:rsidR="00AC146C" w:rsidRPr="00C525F5" w:rsidRDefault="00AC146C" w:rsidP="0032635A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C525F5">
              <w:rPr>
                <w:rFonts w:asciiTheme="minorHAnsi" w:hAnsiTheme="minorHAnsi" w:cstheme="minorHAnsi"/>
                <w:b/>
                <w:bCs/>
                <w:sz w:val="24"/>
              </w:rPr>
              <w:t>ΓΕΝΙΚΟ ΣΥΝΟΛΟ</w:t>
            </w:r>
          </w:p>
        </w:tc>
        <w:tc>
          <w:tcPr>
            <w:tcW w:w="1202" w:type="dxa"/>
            <w:vAlign w:val="center"/>
          </w:tcPr>
          <w:p w14:paraId="4FD8FA97" w14:textId="373E50CB" w:rsidR="00AC146C" w:rsidRPr="00C525F5" w:rsidRDefault="00AC146C" w:rsidP="0032635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</w:tbl>
    <w:p w14:paraId="63A2CFDC" w14:textId="77777777" w:rsidR="00265CD5" w:rsidRDefault="00265CD5" w:rsidP="00FE7704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44DE3879" w14:textId="77777777" w:rsidR="00AC146C" w:rsidRDefault="00AC146C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7A3B36DD" w14:textId="77777777" w:rsidR="00AC146C" w:rsidRDefault="00AC146C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497F7DE3" w14:textId="77777777" w:rsidR="00AC146C" w:rsidRDefault="00AC146C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5756D689" w14:textId="4CB4A735" w:rsidR="00265CD5" w:rsidRDefault="00265CD5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  <w:r w:rsidRPr="00265CD5">
        <w:rPr>
          <w:rFonts w:asciiTheme="minorHAnsi" w:hAnsiTheme="minorHAnsi" w:cstheme="minorHAnsi"/>
          <w:b/>
          <w:bCs/>
          <w:sz w:val="22"/>
          <w:szCs w:val="22"/>
          <w:lang w:eastAsia="el-GR"/>
        </w:rPr>
        <w:t>Πολύγυρος,       -     - 2026</w:t>
      </w:r>
    </w:p>
    <w:p w14:paraId="63CCF8F7" w14:textId="77777777" w:rsidR="00265CD5" w:rsidRDefault="00265CD5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1E6761EC" w14:textId="77777777" w:rsidR="00265CD5" w:rsidRDefault="00265CD5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3279B585" w14:textId="77777777" w:rsidR="00265CD5" w:rsidRDefault="00265CD5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</w:p>
    <w:p w14:paraId="56CB0405" w14:textId="456608DD" w:rsidR="00265CD5" w:rsidRDefault="00265CD5" w:rsidP="00265CD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  <w:r w:rsidRPr="00265CD5">
        <w:rPr>
          <w:rFonts w:asciiTheme="minorHAnsi" w:hAnsiTheme="minorHAnsi" w:cstheme="minorHAnsi"/>
          <w:b/>
          <w:bCs/>
          <w:sz w:val="22"/>
          <w:szCs w:val="22"/>
          <w:lang w:eastAsia="el-GR"/>
        </w:rPr>
        <w:t>Ο Προσφέρων</w:t>
      </w:r>
    </w:p>
    <w:p w14:paraId="27E9E7C3" w14:textId="77777777" w:rsidR="000E6D0C" w:rsidRDefault="000E6D0C" w:rsidP="00FE7704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  <w:lang w:eastAsia="el-GR"/>
        </w:rPr>
      </w:pPr>
    </w:p>
    <w:p w14:paraId="71C64C6B" w14:textId="2ECA74B4" w:rsidR="00252C08" w:rsidRPr="00265CD5" w:rsidRDefault="00252C08" w:rsidP="00252C08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sectPr w:rsidR="00252C08" w:rsidRPr="00265CD5" w:rsidSect="00DE13C4">
      <w:footerReference w:type="even" r:id="rId9"/>
      <w:footerReference w:type="default" r:id="rId10"/>
      <w:pgSz w:w="11907" w:h="16840" w:code="9"/>
      <w:pgMar w:top="1276" w:right="1275" w:bottom="1418" w:left="1418" w:header="284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8C26" w14:textId="77777777" w:rsidR="000143BF" w:rsidRDefault="000143BF">
      <w:r>
        <w:separator/>
      </w:r>
    </w:p>
  </w:endnote>
  <w:endnote w:type="continuationSeparator" w:id="0">
    <w:p w14:paraId="26D354C4" w14:textId="77777777" w:rsidR="000143BF" w:rsidRDefault="0001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DA26" w14:textId="77777777" w:rsidR="002A143A" w:rsidRDefault="002A143A" w:rsidP="00FE32B2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3CFC13D" w14:textId="77777777" w:rsidR="002A143A" w:rsidRDefault="002A143A" w:rsidP="002A143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66523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94A61DA" w14:textId="77590D86" w:rsidR="00DE13C4" w:rsidRPr="00DE13C4" w:rsidRDefault="00DE13C4">
        <w:pPr>
          <w:pStyle w:val="a7"/>
          <w:jc w:val="center"/>
          <w:rPr>
            <w:rFonts w:asciiTheme="minorHAnsi" w:hAnsiTheme="minorHAnsi" w:cstheme="minorHAnsi"/>
          </w:rPr>
        </w:pPr>
        <w:r w:rsidRPr="00DE13C4">
          <w:rPr>
            <w:rFonts w:asciiTheme="minorHAnsi" w:hAnsiTheme="minorHAnsi" w:cstheme="minorHAnsi"/>
          </w:rPr>
          <w:fldChar w:fldCharType="begin"/>
        </w:r>
        <w:r w:rsidRPr="00DE13C4">
          <w:rPr>
            <w:rFonts w:asciiTheme="minorHAnsi" w:hAnsiTheme="minorHAnsi" w:cstheme="minorHAnsi"/>
          </w:rPr>
          <w:instrText>PAGE   \* MERGEFORMAT</w:instrText>
        </w:r>
        <w:r w:rsidRPr="00DE13C4">
          <w:rPr>
            <w:rFonts w:asciiTheme="minorHAnsi" w:hAnsiTheme="minorHAnsi" w:cstheme="minorHAnsi"/>
          </w:rPr>
          <w:fldChar w:fldCharType="separate"/>
        </w:r>
        <w:r w:rsidRPr="00DE13C4">
          <w:rPr>
            <w:rFonts w:asciiTheme="minorHAnsi" w:hAnsiTheme="minorHAnsi" w:cstheme="minorHAnsi"/>
          </w:rPr>
          <w:t>2</w:t>
        </w:r>
        <w:r w:rsidRPr="00DE13C4">
          <w:rPr>
            <w:rFonts w:asciiTheme="minorHAnsi" w:hAnsiTheme="minorHAnsi" w:cstheme="minorHAnsi"/>
          </w:rPr>
          <w:fldChar w:fldCharType="end"/>
        </w:r>
      </w:p>
    </w:sdtContent>
  </w:sdt>
  <w:p w14:paraId="3EB2E18E" w14:textId="77777777" w:rsidR="002A143A" w:rsidRDefault="002A143A" w:rsidP="002A143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09FBF" w14:textId="77777777" w:rsidR="000143BF" w:rsidRDefault="000143BF">
      <w:r>
        <w:separator/>
      </w:r>
    </w:p>
  </w:footnote>
  <w:footnote w:type="continuationSeparator" w:id="0">
    <w:p w14:paraId="6B1700FA" w14:textId="77777777" w:rsidR="000143BF" w:rsidRDefault="00014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FE1631FE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588" w:hanging="454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A"/>
    <w:multiLevelType w:val="multilevel"/>
    <w:tmpl w:val="26C843E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283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6B6E78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asciiTheme="minorHAnsi" w:hAnsiTheme="minorHAnsi" w:cstheme="minorHAnsi" w:hint="default"/>
        <w:sz w:val="22"/>
        <w:szCs w:val="22"/>
        <w:u w:val="none"/>
        <w:lang w:val="en-GB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214" w:hanging="360"/>
      </w:pPr>
      <w:rPr>
        <w:rFonts w:ascii="Arial" w:hAnsi="Arial" w:cs="Verdana"/>
        <w:sz w:val="24"/>
        <w:szCs w:val="24"/>
        <w:u w:val="single"/>
        <w:lang w:val="en-GB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2574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34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294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3654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014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437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4734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upperRoman"/>
      <w:lvlText w:val="%1."/>
      <w:lvlJc w:val="left"/>
      <w:pPr>
        <w:tabs>
          <w:tab w:val="num" w:pos="0"/>
        </w:tabs>
        <w:ind w:left="1588" w:hanging="454"/>
      </w:pPr>
      <w:rPr>
        <w:rFonts w:cs="Tahom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E"/>
    <w:multiLevelType w:val="multilevel"/>
    <w:tmpl w:val="552E59C6"/>
    <w:name w:val="WW8Num14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eastAsia="Times New Roman" w:cs="Tahom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010C8A14"/>
    <w:name w:val="WW8Num21"/>
    <w:lvl w:ilvl="0">
      <w:start w:val="11"/>
      <w:numFmt w:val="decimal"/>
      <w:lvlText w:val="%1"/>
      <w:lvlJc w:val="left"/>
      <w:pPr>
        <w:tabs>
          <w:tab w:val="num" w:pos="0"/>
        </w:tabs>
        <w:ind w:left="645" w:hanging="645"/>
      </w:pPr>
      <w:rPr>
        <w:rFonts w:ascii="Arial" w:hAnsi="Arial" w:cs="Times New Roman"/>
        <w:sz w:val="20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645" w:hanging="645"/>
      </w:pPr>
      <w:rPr>
        <w:rFonts w:ascii="Arial" w:hAnsi="Arial" w:cs="Times New Roman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Arial" w:hAnsi="Arial"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ascii="Arial" w:hAnsi="Arial"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Arial" w:hAnsi="Arial"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ascii="Arial" w:hAnsi="Arial"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Arial" w:hAnsi="Arial"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ascii="Arial" w:hAnsi="Arial" w:cs="Times New Roman"/>
        <w:sz w:val="20"/>
      </w:rPr>
    </w:lvl>
  </w:abstractNum>
  <w:abstractNum w:abstractNumId="7" w15:restartNumberingAfterBreak="0">
    <w:nsid w:val="00000016"/>
    <w:multiLevelType w:val="multilevel"/>
    <w:tmpl w:val="DF30C9AA"/>
    <w:name w:val="WW8Num22"/>
    <w:lvl w:ilvl="0">
      <w:start w:val="14"/>
      <w:numFmt w:val="decimal"/>
      <w:lvlText w:val="%1"/>
      <w:lvlJc w:val="left"/>
      <w:pPr>
        <w:tabs>
          <w:tab w:val="num" w:pos="0"/>
        </w:tabs>
        <w:ind w:left="465" w:hanging="465"/>
      </w:pPr>
      <w:rPr>
        <w:rFonts w:ascii="Arial" w:eastAsia="Times New Roman" w:hAnsi="Arial" w:cs="Arial"/>
        <w:lang w:val="en-GB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465" w:hanging="465"/>
      </w:pPr>
      <w:rPr>
        <w:rFonts w:ascii="Arial" w:eastAsia="Times New Roman" w:hAnsi="Arial" w:cs="Arial"/>
        <w:lang w:val="en-GB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Theme="minorHAnsi" w:eastAsia="Times New Roman" w:hAnsiTheme="minorHAnsi" w:cstheme="minorHAnsi" w:hint="default"/>
        <w:b/>
        <w:bCs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Arial"/>
        <w:lang w:val="en-GB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Arial"/>
        <w:lang w:val="en-GB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Arial"/>
        <w:lang w:val="en-GB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Arial"/>
        <w:lang w:val="en-GB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ascii="Arial" w:eastAsia="Times New Roman" w:hAnsi="Arial" w:cs="Arial"/>
        <w:lang w:val="en-GB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eastAsia="Times New Roman" w:hAnsi="Arial" w:cs="Arial"/>
        <w:lang w:val="en-GB"/>
      </w:rPr>
    </w:lvl>
  </w:abstractNum>
  <w:abstractNum w:abstractNumId="8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  <w:b w:val="0"/>
        <w:i w:val="0"/>
        <w:sz w:val="22"/>
        <w:u w:val="none"/>
      </w:rPr>
    </w:lvl>
  </w:abstractNum>
  <w:abstractNum w:abstractNumId="9" w15:restartNumberingAfterBreak="0">
    <w:nsid w:val="0471028A"/>
    <w:multiLevelType w:val="multilevel"/>
    <w:tmpl w:val="0E4CBC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20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8CD56B1"/>
    <w:multiLevelType w:val="hybridMultilevel"/>
    <w:tmpl w:val="2D64DDE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363DE8"/>
    <w:multiLevelType w:val="multilevel"/>
    <w:tmpl w:val="B032E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12" w15:restartNumberingAfterBreak="0">
    <w:nsid w:val="0D797C44"/>
    <w:multiLevelType w:val="hybridMultilevel"/>
    <w:tmpl w:val="0C4044B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4200C"/>
    <w:multiLevelType w:val="hybridMultilevel"/>
    <w:tmpl w:val="515EFC34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2421D5A"/>
    <w:multiLevelType w:val="singleLevel"/>
    <w:tmpl w:val="0408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1A710DEA"/>
    <w:multiLevelType w:val="hybridMultilevel"/>
    <w:tmpl w:val="F0547690"/>
    <w:lvl w:ilvl="0" w:tplc="04080001">
      <w:start w:val="1"/>
      <w:numFmt w:val="bullet"/>
      <w:lvlText w:val=""/>
      <w:lvlJc w:val="left"/>
      <w:pPr>
        <w:ind w:left="-69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4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</w:abstractNum>
  <w:abstractNum w:abstractNumId="16" w15:restartNumberingAfterBreak="0">
    <w:nsid w:val="2C20060B"/>
    <w:multiLevelType w:val="multilevel"/>
    <w:tmpl w:val="EFAC2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FB9023D"/>
    <w:multiLevelType w:val="multilevel"/>
    <w:tmpl w:val="53FEBB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3EFE47BE"/>
    <w:multiLevelType w:val="multilevel"/>
    <w:tmpl w:val="AC28F2CC"/>
    <w:lvl w:ilvl="0">
      <w:start w:val="1"/>
      <w:numFmt w:val="bullet"/>
      <w:lvlText w:val=""/>
      <w:lvlJc w:val="left"/>
      <w:pPr>
        <w:tabs>
          <w:tab w:val="num" w:pos="720"/>
        </w:tabs>
        <w:ind w:left="360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001C8"/>
    <w:multiLevelType w:val="multilevel"/>
    <w:tmpl w:val="07DE0C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78449A2"/>
    <w:multiLevelType w:val="hybridMultilevel"/>
    <w:tmpl w:val="4664C8EA"/>
    <w:lvl w:ilvl="0" w:tplc="9F589E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4C7150"/>
    <w:multiLevelType w:val="hybridMultilevel"/>
    <w:tmpl w:val="E6DC1156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EF5C77"/>
    <w:multiLevelType w:val="multilevel"/>
    <w:tmpl w:val="6D408BAC"/>
    <w:lvl w:ilvl="0">
      <w:start w:val="3"/>
      <w:numFmt w:val="decimal"/>
      <w:lvlText w:val="%1."/>
      <w:lvlJc w:val="left"/>
      <w:pPr>
        <w:tabs>
          <w:tab w:val="num" w:pos="766"/>
        </w:tabs>
        <w:ind w:left="766" w:hanging="62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547023BA"/>
    <w:multiLevelType w:val="hybridMultilevel"/>
    <w:tmpl w:val="AC28F2CC"/>
    <w:lvl w:ilvl="0" w:tplc="53CADC6E">
      <w:start w:val="1"/>
      <w:numFmt w:val="bullet"/>
      <w:lvlText w:val=""/>
      <w:lvlJc w:val="left"/>
      <w:pPr>
        <w:tabs>
          <w:tab w:val="num" w:pos="720"/>
        </w:tabs>
        <w:ind w:left="360" w:firstLine="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C2F1F"/>
    <w:multiLevelType w:val="hybridMultilevel"/>
    <w:tmpl w:val="94E834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4B7BE2"/>
    <w:multiLevelType w:val="hybridMultilevel"/>
    <w:tmpl w:val="DC7E7C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503651"/>
    <w:multiLevelType w:val="hybridMultilevel"/>
    <w:tmpl w:val="0B5E986A"/>
    <w:lvl w:ilvl="0" w:tplc="0408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4D2A1A"/>
    <w:multiLevelType w:val="multilevel"/>
    <w:tmpl w:val="1B26D95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751728529">
    <w:abstractNumId w:val="25"/>
  </w:num>
  <w:num w:numId="2" w16cid:durableId="212887290">
    <w:abstractNumId w:val="23"/>
  </w:num>
  <w:num w:numId="3" w16cid:durableId="1231961599">
    <w:abstractNumId w:val="18"/>
  </w:num>
  <w:num w:numId="4" w16cid:durableId="1265261887">
    <w:abstractNumId w:val="12"/>
  </w:num>
  <w:num w:numId="5" w16cid:durableId="1305963872">
    <w:abstractNumId w:val="24"/>
  </w:num>
  <w:num w:numId="6" w16cid:durableId="373232017">
    <w:abstractNumId w:val="21"/>
  </w:num>
  <w:num w:numId="7" w16cid:durableId="76101424">
    <w:abstractNumId w:val="16"/>
  </w:num>
  <w:num w:numId="8" w16cid:durableId="1472091660">
    <w:abstractNumId w:val="10"/>
  </w:num>
  <w:num w:numId="9" w16cid:durableId="1920098761">
    <w:abstractNumId w:val="26"/>
  </w:num>
  <w:num w:numId="10" w16cid:durableId="12731409">
    <w:abstractNumId w:val="14"/>
  </w:num>
  <w:num w:numId="11" w16cid:durableId="740187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3621241">
    <w:abstractNumId w:val="27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2314937">
    <w:abstractNumId w:val="9"/>
    <w:lvlOverride w:ilvl="0">
      <w:startOverride w:val="1"/>
    </w:lvlOverride>
    <w:lvlOverride w:ilvl="1">
      <w:startOverride w:val="3"/>
    </w:lvlOverride>
    <w:lvlOverride w:ilvl="2">
      <w:startOverride w:val="2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8126689">
    <w:abstractNumId w:val="0"/>
  </w:num>
  <w:num w:numId="15" w16cid:durableId="938489889">
    <w:abstractNumId w:val="1"/>
  </w:num>
  <w:num w:numId="16" w16cid:durableId="891110729">
    <w:abstractNumId w:val="2"/>
  </w:num>
  <w:num w:numId="17" w16cid:durableId="1037200686">
    <w:abstractNumId w:val="3"/>
  </w:num>
  <w:num w:numId="18" w16cid:durableId="1272008990">
    <w:abstractNumId w:val="4"/>
  </w:num>
  <w:num w:numId="19" w16cid:durableId="1841506637">
    <w:abstractNumId w:val="5"/>
  </w:num>
  <w:num w:numId="20" w16cid:durableId="881357744">
    <w:abstractNumId w:val="6"/>
  </w:num>
  <w:num w:numId="21" w16cid:durableId="1816948019">
    <w:abstractNumId w:val="7"/>
  </w:num>
  <w:num w:numId="22" w16cid:durableId="2120564878">
    <w:abstractNumId w:val="8"/>
  </w:num>
  <w:num w:numId="23" w16cid:durableId="1667785822">
    <w:abstractNumId w:val="11"/>
  </w:num>
  <w:num w:numId="24" w16cid:durableId="470363867">
    <w:abstractNumId w:val="15"/>
  </w:num>
  <w:num w:numId="25" w16cid:durableId="524297157">
    <w:abstractNumId w:val="13"/>
  </w:num>
  <w:num w:numId="26" w16cid:durableId="475145650">
    <w:abstractNumId w:val="22"/>
  </w:num>
  <w:num w:numId="27" w16cid:durableId="1968274830">
    <w:abstractNumId w:val="20"/>
  </w:num>
  <w:num w:numId="28" w16cid:durableId="20607453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CA"/>
    <w:rsid w:val="00005600"/>
    <w:rsid w:val="0000655F"/>
    <w:rsid w:val="0001315D"/>
    <w:rsid w:val="000143BF"/>
    <w:rsid w:val="000347EF"/>
    <w:rsid w:val="000349F8"/>
    <w:rsid w:val="00034DAB"/>
    <w:rsid w:val="0004492D"/>
    <w:rsid w:val="00047DB0"/>
    <w:rsid w:val="000971FD"/>
    <w:rsid w:val="000A4BA6"/>
    <w:rsid w:val="000E0F86"/>
    <w:rsid w:val="000E6D0C"/>
    <w:rsid w:val="000F47BC"/>
    <w:rsid w:val="00104210"/>
    <w:rsid w:val="001257C7"/>
    <w:rsid w:val="00131719"/>
    <w:rsid w:val="001418B1"/>
    <w:rsid w:val="00145860"/>
    <w:rsid w:val="0016492B"/>
    <w:rsid w:val="00180EF7"/>
    <w:rsid w:val="00183130"/>
    <w:rsid w:val="00191718"/>
    <w:rsid w:val="0019295C"/>
    <w:rsid w:val="001C0FC4"/>
    <w:rsid w:val="001D5A43"/>
    <w:rsid w:val="001F0EB4"/>
    <w:rsid w:val="001F476B"/>
    <w:rsid w:val="00200397"/>
    <w:rsid w:val="00205329"/>
    <w:rsid w:val="00210300"/>
    <w:rsid w:val="00217D2D"/>
    <w:rsid w:val="0022018B"/>
    <w:rsid w:val="00224FD0"/>
    <w:rsid w:val="002340FF"/>
    <w:rsid w:val="00252C08"/>
    <w:rsid w:val="0026108E"/>
    <w:rsid w:val="00264DE9"/>
    <w:rsid w:val="00265CD5"/>
    <w:rsid w:val="00275FE0"/>
    <w:rsid w:val="002823FF"/>
    <w:rsid w:val="00284ECA"/>
    <w:rsid w:val="002A143A"/>
    <w:rsid w:val="002A7064"/>
    <w:rsid w:val="002A7EDB"/>
    <w:rsid w:val="002E38D8"/>
    <w:rsid w:val="0030779D"/>
    <w:rsid w:val="003172C9"/>
    <w:rsid w:val="00325D91"/>
    <w:rsid w:val="00335631"/>
    <w:rsid w:val="0035136D"/>
    <w:rsid w:val="00377FED"/>
    <w:rsid w:val="003942F2"/>
    <w:rsid w:val="003D1310"/>
    <w:rsid w:val="003E355C"/>
    <w:rsid w:val="003F3229"/>
    <w:rsid w:val="004123F5"/>
    <w:rsid w:val="0042469E"/>
    <w:rsid w:val="00447654"/>
    <w:rsid w:val="00455111"/>
    <w:rsid w:val="00457485"/>
    <w:rsid w:val="00477475"/>
    <w:rsid w:val="00487D24"/>
    <w:rsid w:val="0049014A"/>
    <w:rsid w:val="004A3D19"/>
    <w:rsid w:val="004B0582"/>
    <w:rsid w:val="004B106C"/>
    <w:rsid w:val="004B4517"/>
    <w:rsid w:val="004B6315"/>
    <w:rsid w:val="004C39C6"/>
    <w:rsid w:val="004C4164"/>
    <w:rsid w:val="004C5A11"/>
    <w:rsid w:val="004D012B"/>
    <w:rsid w:val="004E4FD6"/>
    <w:rsid w:val="00507316"/>
    <w:rsid w:val="00523C68"/>
    <w:rsid w:val="00530E98"/>
    <w:rsid w:val="0054143A"/>
    <w:rsid w:val="00551DAE"/>
    <w:rsid w:val="00561774"/>
    <w:rsid w:val="005620EB"/>
    <w:rsid w:val="00584E54"/>
    <w:rsid w:val="00586C61"/>
    <w:rsid w:val="005A454D"/>
    <w:rsid w:val="005B4FAB"/>
    <w:rsid w:val="005B5BD6"/>
    <w:rsid w:val="005B7AE3"/>
    <w:rsid w:val="005E3240"/>
    <w:rsid w:val="005E56BC"/>
    <w:rsid w:val="005F138C"/>
    <w:rsid w:val="005F46B5"/>
    <w:rsid w:val="00607921"/>
    <w:rsid w:val="006116FC"/>
    <w:rsid w:val="006163AB"/>
    <w:rsid w:val="006418C8"/>
    <w:rsid w:val="00676DE8"/>
    <w:rsid w:val="006810B5"/>
    <w:rsid w:val="00682A0D"/>
    <w:rsid w:val="00682F79"/>
    <w:rsid w:val="00693D84"/>
    <w:rsid w:val="0069578E"/>
    <w:rsid w:val="006A5A21"/>
    <w:rsid w:val="006B05ED"/>
    <w:rsid w:val="006F1611"/>
    <w:rsid w:val="006F7F1D"/>
    <w:rsid w:val="00702EDD"/>
    <w:rsid w:val="00707543"/>
    <w:rsid w:val="00717107"/>
    <w:rsid w:val="00743EBA"/>
    <w:rsid w:val="007645DE"/>
    <w:rsid w:val="0077669B"/>
    <w:rsid w:val="007814A1"/>
    <w:rsid w:val="00782C5C"/>
    <w:rsid w:val="00787D1A"/>
    <w:rsid w:val="007A6C0E"/>
    <w:rsid w:val="007D7D3B"/>
    <w:rsid w:val="007E3FD8"/>
    <w:rsid w:val="00811EA5"/>
    <w:rsid w:val="00826C3F"/>
    <w:rsid w:val="00827FC1"/>
    <w:rsid w:val="00840005"/>
    <w:rsid w:val="00844862"/>
    <w:rsid w:val="00845F28"/>
    <w:rsid w:val="0085170D"/>
    <w:rsid w:val="0085415A"/>
    <w:rsid w:val="00855A6C"/>
    <w:rsid w:val="00864BC8"/>
    <w:rsid w:val="00870AD2"/>
    <w:rsid w:val="00872132"/>
    <w:rsid w:val="00896741"/>
    <w:rsid w:val="008A2B78"/>
    <w:rsid w:val="008A797C"/>
    <w:rsid w:val="008C37A6"/>
    <w:rsid w:val="008E15A0"/>
    <w:rsid w:val="008F5061"/>
    <w:rsid w:val="00935621"/>
    <w:rsid w:val="00937DEF"/>
    <w:rsid w:val="00946898"/>
    <w:rsid w:val="0096410E"/>
    <w:rsid w:val="009718ED"/>
    <w:rsid w:val="00976BF8"/>
    <w:rsid w:val="00984F51"/>
    <w:rsid w:val="009926B6"/>
    <w:rsid w:val="009A203D"/>
    <w:rsid w:val="009C3E09"/>
    <w:rsid w:val="009C6A63"/>
    <w:rsid w:val="009D01C5"/>
    <w:rsid w:val="00A01D88"/>
    <w:rsid w:val="00A26AFD"/>
    <w:rsid w:val="00A34E81"/>
    <w:rsid w:val="00A37432"/>
    <w:rsid w:val="00A435F7"/>
    <w:rsid w:val="00A52DF0"/>
    <w:rsid w:val="00A53548"/>
    <w:rsid w:val="00A600B9"/>
    <w:rsid w:val="00A60ACE"/>
    <w:rsid w:val="00A6484E"/>
    <w:rsid w:val="00A8009A"/>
    <w:rsid w:val="00A9460E"/>
    <w:rsid w:val="00AA1440"/>
    <w:rsid w:val="00AA2850"/>
    <w:rsid w:val="00AA6E94"/>
    <w:rsid w:val="00AC146C"/>
    <w:rsid w:val="00AE66A7"/>
    <w:rsid w:val="00AF015F"/>
    <w:rsid w:val="00B04067"/>
    <w:rsid w:val="00B05E82"/>
    <w:rsid w:val="00B20248"/>
    <w:rsid w:val="00B27D12"/>
    <w:rsid w:val="00B61A8E"/>
    <w:rsid w:val="00B80608"/>
    <w:rsid w:val="00BA037A"/>
    <w:rsid w:val="00BB40CF"/>
    <w:rsid w:val="00BD6E38"/>
    <w:rsid w:val="00BF20BE"/>
    <w:rsid w:val="00C14EDA"/>
    <w:rsid w:val="00C318E3"/>
    <w:rsid w:val="00C31CA9"/>
    <w:rsid w:val="00C567FF"/>
    <w:rsid w:val="00C827DC"/>
    <w:rsid w:val="00C96542"/>
    <w:rsid w:val="00CA796E"/>
    <w:rsid w:val="00CB18D4"/>
    <w:rsid w:val="00CB2751"/>
    <w:rsid w:val="00CB6761"/>
    <w:rsid w:val="00CD22FD"/>
    <w:rsid w:val="00CE00F0"/>
    <w:rsid w:val="00CE04E7"/>
    <w:rsid w:val="00D00A65"/>
    <w:rsid w:val="00D07E19"/>
    <w:rsid w:val="00D16225"/>
    <w:rsid w:val="00D27135"/>
    <w:rsid w:val="00D35164"/>
    <w:rsid w:val="00D445FC"/>
    <w:rsid w:val="00D63D71"/>
    <w:rsid w:val="00D87614"/>
    <w:rsid w:val="00DB3936"/>
    <w:rsid w:val="00DB7399"/>
    <w:rsid w:val="00DC41F1"/>
    <w:rsid w:val="00DC5A98"/>
    <w:rsid w:val="00DD668A"/>
    <w:rsid w:val="00DE13C4"/>
    <w:rsid w:val="00E0193C"/>
    <w:rsid w:val="00E061B2"/>
    <w:rsid w:val="00E21C80"/>
    <w:rsid w:val="00E25065"/>
    <w:rsid w:val="00E32505"/>
    <w:rsid w:val="00E32A0C"/>
    <w:rsid w:val="00E42EAB"/>
    <w:rsid w:val="00E56E3D"/>
    <w:rsid w:val="00E60789"/>
    <w:rsid w:val="00E61A89"/>
    <w:rsid w:val="00E929A0"/>
    <w:rsid w:val="00E97A29"/>
    <w:rsid w:val="00EA4044"/>
    <w:rsid w:val="00EA72B9"/>
    <w:rsid w:val="00EB5A5E"/>
    <w:rsid w:val="00ED0385"/>
    <w:rsid w:val="00ED2327"/>
    <w:rsid w:val="00EE349E"/>
    <w:rsid w:val="00EE6ADB"/>
    <w:rsid w:val="00EF174C"/>
    <w:rsid w:val="00EF6448"/>
    <w:rsid w:val="00F02FB3"/>
    <w:rsid w:val="00F2545A"/>
    <w:rsid w:val="00F3746A"/>
    <w:rsid w:val="00F40BF6"/>
    <w:rsid w:val="00F43DC6"/>
    <w:rsid w:val="00F53424"/>
    <w:rsid w:val="00F550EC"/>
    <w:rsid w:val="00F6178E"/>
    <w:rsid w:val="00F61AE2"/>
    <w:rsid w:val="00F814E1"/>
    <w:rsid w:val="00F817BF"/>
    <w:rsid w:val="00F959F1"/>
    <w:rsid w:val="00FA17C4"/>
    <w:rsid w:val="00FB523B"/>
    <w:rsid w:val="00FE0FBD"/>
    <w:rsid w:val="00FE32B2"/>
    <w:rsid w:val="00FE7704"/>
    <w:rsid w:val="00FF2A0A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6D2FD"/>
  <w15:docId w15:val="{32BDE87C-5DB0-3347-89BE-427BEDF6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7704"/>
    <w:rPr>
      <w:lang w:val="el-GR"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jc w:val="both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i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6"/>
      <w:u w:val="single"/>
    </w:rPr>
  </w:style>
  <w:style w:type="paragraph" w:styleId="4">
    <w:name w:val="heading 4"/>
    <w:basedOn w:val="a"/>
    <w:next w:val="a"/>
    <w:qFormat/>
    <w:pPr>
      <w:keepNext/>
      <w:spacing w:line="360" w:lineRule="auto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Arial" w:hAnsi="Arial"/>
      <w:b/>
      <w:sz w:val="32"/>
      <w:lang w:eastAsia="el-GR"/>
    </w:rPr>
  </w:style>
  <w:style w:type="paragraph" w:styleId="6">
    <w:name w:val="heading 6"/>
    <w:basedOn w:val="a"/>
    <w:next w:val="a"/>
    <w:qFormat/>
    <w:pPr>
      <w:keepNext/>
      <w:spacing w:line="360" w:lineRule="auto"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spacing w:line="360" w:lineRule="auto"/>
      <w:outlineLvl w:val="6"/>
    </w:pPr>
    <w:rPr>
      <w:b/>
      <w:sz w:val="24"/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pacing w:val="20"/>
      <w:sz w:val="32"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ind w:left="2160" w:firstLine="720"/>
      <w:outlineLvl w:val="8"/>
    </w:pPr>
    <w:rPr>
      <w:b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ind w:right="-228"/>
    </w:pPr>
    <w:rPr>
      <w:rFonts w:ascii="Arial" w:hAnsi="Arial"/>
      <w:sz w:val="24"/>
    </w:rPr>
  </w:style>
  <w:style w:type="paragraph" w:styleId="a4">
    <w:name w:val="Body Text"/>
    <w:basedOn w:val="a"/>
    <w:pPr>
      <w:spacing w:line="360" w:lineRule="auto"/>
      <w:jc w:val="center"/>
    </w:pPr>
    <w:rPr>
      <w:rFonts w:ascii="Arial" w:hAnsi="Arial"/>
      <w:b/>
      <w:sz w:val="2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firstLine="567"/>
      <w:jc w:val="both"/>
    </w:pPr>
    <w:rPr>
      <w:rFonts w:ascii="Arial" w:hAnsi="Arial"/>
      <w:sz w:val="22"/>
      <w:lang w:eastAsia="el-GR"/>
    </w:rPr>
  </w:style>
  <w:style w:type="paragraph" w:styleId="20">
    <w:name w:val="Body Text Indent 2"/>
    <w:basedOn w:val="a"/>
    <w:pPr>
      <w:ind w:right="142" w:firstLine="567"/>
      <w:jc w:val="both"/>
    </w:pPr>
    <w:rPr>
      <w:rFonts w:ascii="Arial" w:hAnsi="Arial"/>
      <w:sz w:val="24"/>
      <w:lang w:eastAsia="el-GR"/>
    </w:rPr>
  </w:style>
  <w:style w:type="paragraph" w:styleId="30">
    <w:name w:val="Body Text Indent 3"/>
    <w:basedOn w:val="a"/>
    <w:pPr>
      <w:ind w:left="360" w:firstLine="491"/>
      <w:jc w:val="both"/>
    </w:pPr>
    <w:rPr>
      <w:rFonts w:ascii="Arial" w:hAnsi="Arial"/>
      <w:sz w:val="24"/>
    </w:rPr>
  </w:style>
  <w:style w:type="paragraph" w:styleId="21">
    <w:name w:val="Body Text 2"/>
    <w:basedOn w:val="a"/>
    <w:pPr>
      <w:spacing w:line="360" w:lineRule="auto"/>
    </w:pPr>
    <w:rPr>
      <w:rFonts w:ascii="Arial" w:hAnsi="Arial" w:cs="Arial"/>
      <w:spacing w:val="20"/>
      <w:sz w:val="24"/>
    </w:rPr>
  </w:style>
  <w:style w:type="paragraph" w:styleId="aa">
    <w:name w:val="annotation text"/>
    <w:basedOn w:val="a"/>
    <w:semiHidden/>
    <w:rPr>
      <w:rFonts w:ascii="Arial" w:hAnsi="Arial"/>
    </w:rPr>
  </w:style>
  <w:style w:type="paragraph" w:styleId="31">
    <w:name w:val="Body Text 3"/>
    <w:basedOn w:val="a"/>
    <w:pPr>
      <w:spacing w:line="360" w:lineRule="auto"/>
    </w:pPr>
    <w:rPr>
      <w:sz w:val="24"/>
    </w:rPr>
  </w:style>
  <w:style w:type="paragraph" w:styleId="ab">
    <w:name w:val="List"/>
    <w:basedOn w:val="a"/>
    <w:pPr>
      <w:ind w:left="283" w:hanging="283"/>
    </w:pPr>
    <w:rPr>
      <w:rFonts w:ascii="Arial" w:hAnsi="Arial"/>
      <w:sz w:val="24"/>
    </w:rPr>
  </w:style>
  <w:style w:type="paragraph" w:styleId="ac">
    <w:name w:val="Plain Text"/>
    <w:basedOn w:val="a"/>
    <w:rPr>
      <w:rFonts w:ascii="Courier New" w:hAnsi="Courier New" w:cs="Courier New"/>
      <w:lang w:eastAsia="el-GR"/>
    </w:rPr>
  </w:style>
  <w:style w:type="paragraph" w:customStyle="1" w:styleId="Normalgr">
    <w:name w:val="Normalgr"/>
    <w:rsid w:val="00676DE8"/>
    <w:pPr>
      <w:tabs>
        <w:tab w:val="left" w:pos="1021"/>
        <w:tab w:val="left" w:pos="1588"/>
      </w:tabs>
      <w:jc w:val="both"/>
    </w:pPr>
    <w:rPr>
      <w:rFonts w:ascii="Arial" w:hAnsi="Arial"/>
      <w:spacing w:val="15"/>
      <w:lang w:eastAsia="el-GR"/>
    </w:rPr>
  </w:style>
  <w:style w:type="character" w:customStyle="1" w:styleId="cr-text-subtitle">
    <w:name w:val="cr-text-subtitle"/>
    <w:basedOn w:val="a0"/>
    <w:rsid w:val="00DC5A98"/>
  </w:style>
  <w:style w:type="character" w:styleId="-">
    <w:name w:val="Hyperlink"/>
    <w:basedOn w:val="a0"/>
    <w:uiPriority w:val="99"/>
    <w:semiHidden/>
    <w:unhideWhenUsed/>
    <w:rsid w:val="00DC5A98"/>
    <w:rPr>
      <w:color w:val="0000FF"/>
      <w:u w:val="single"/>
    </w:rPr>
  </w:style>
  <w:style w:type="paragraph" w:styleId="ad">
    <w:name w:val="Block Text"/>
    <w:basedOn w:val="a"/>
    <w:rsid w:val="00DE13C4"/>
    <w:pPr>
      <w:spacing w:line="360" w:lineRule="auto"/>
      <w:ind w:left="709" w:right="16"/>
    </w:pPr>
    <w:rPr>
      <w:sz w:val="24"/>
      <w:lang w:eastAsia="el-GR"/>
    </w:rPr>
  </w:style>
  <w:style w:type="paragraph" w:customStyle="1" w:styleId="CharCharCharCharChar">
    <w:name w:val="Char Char Char Char Char"/>
    <w:basedOn w:val="a"/>
    <w:rsid w:val="00DE13C4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/>
    </w:rPr>
  </w:style>
  <w:style w:type="paragraph" w:styleId="ae">
    <w:name w:val="Balloon Text"/>
    <w:basedOn w:val="a"/>
    <w:link w:val="Char0"/>
    <w:unhideWhenUsed/>
    <w:rsid w:val="00DE13C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e"/>
    <w:rsid w:val="00DE13C4"/>
    <w:rPr>
      <w:rFonts w:ascii="Tahoma" w:hAnsi="Tahoma" w:cs="Tahoma"/>
      <w:sz w:val="16"/>
      <w:szCs w:val="16"/>
      <w:lang w:val="el-GR" w:eastAsia="en-US"/>
    </w:rPr>
  </w:style>
  <w:style w:type="character" w:customStyle="1" w:styleId="Char">
    <w:name w:val="Υποσέλιδο Char"/>
    <w:basedOn w:val="a0"/>
    <w:link w:val="a7"/>
    <w:uiPriority w:val="99"/>
    <w:rsid w:val="00DE13C4"/>
    <w:rPr>
      <w:lang w:val="el-GR" w:eastAsia="en-US"/>
    </w:rPr>
  </w:style>
  <w:style w:type="character" w:styleId="-0">
    <w:name w:val="FollowedHyperlink"/>
    <w:basedOn w:val="a0"/>
    <w:uiPriority w:val="99"/>
    <w:semiHidden/>
    <w:unhideWhenUsed/>
    <w:rsid w:val="00F814E1"/>
    <w:rPr>
      <w:color w:val="800080"/>
      <w:u w:val="single"/>
    </w:rPr>
  </w:style>
  <w:style w:type="paragraph" w:customStyle="1" w:styleId="msonormal0">
    <w:name w:val="msonormal"/>
    <w:basedOn w:val="a"/>
    <w:rsid w:val="00F814E1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font5">
    <w:name w:val="font5"/>
    <w:basedOn w:val="a"/>
    <w:rsid w:val="00F814E1"/>
    <w:pPr>
      <w:spacing w:before="100" w:beforeAutospacing="1" w:after="100" w:afterAutospacing="1"/>
    </w:pPr>
    <w:rPr>
      <w:rFonts w:ascii="Arial" w:hAnsi="Arial" w:cs="Arial"/>
      <w:sz w:val="22"/>
      <w:szCs w:val="22"/>
      <w:lang w:eastAsia="el-GR"/>
    </w:rPr>
  </w:style>
  <w:style w:type="paragraph" w:customStyle="1" w:styleId="xl63">
    <w:name w:val="xl63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64">
    <w:name w:val="xl64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eastAsia="el-GR"/>
    </w:rPr>
  </w:style>
  <w:style w:type="paragraph" w:customStyle="1" w:styleId="xl65">
    <w:name w:val="xl65"/>
    <w:basedOn w:val="a"/>
    <w:rsid w:val="00F814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eastAsia="el-GR"/>
    </w:rPr>
  </w:style>
  <w:style w:type="paragraph" w:customStyle="1" w:styleId="xl66">
    <w:name w:val="xl66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l-GR"/>
    </w:rPr>
  </w:style>
  <w:style w:type="paragraph" w:customStyle="1" w:styleId="xl67">
    <w:name w:val="xl67"/>
    <w:basedOn w:val="a"/>
    <w:rsid w:val="00F814E1"/>
    <w:pPr>
      <w:spacing w:before="100" w:beforeAutospacing="1" w:after="100" w:afterAutospacing="1"/>
      <w:textAlignment w:val="center"/>
    </w:pPr>
    <w:rPr>
      <w:sz w:val="24"/>
      <w:szCs w:val="24"/>
      <w:lang w:eastAsia="el-GR"/>
    </w:rPr>
  </w:style>
  <w:style w:type="paragraph" w:customStyle="1" w:styleId="xl68">
    <w:name w:val="xl68"/>
    <w:basedOn w:val="a"/>
    <w:rsid w:val="00F814E1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69">
    <w:name w:val="xl69"/>
    <w:basedOn w:val="a"/>
    <w:rsid w:val="00F814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0">
    <w:name w:val="xl70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2"/>
      <w:szCs w:val="22"/>
      <w:lang w:eastAsia="el-GR"/>
    </w:rPr>
  </w:style>
  <w:style w:type="paragraph" w:customStyle="1" w:styleId="xl71">
    <w:name w:val="xl71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2">
    <w:name w:val="xl72"/>
    <w:basedOn w:val="a"/>
    <w:rsid w:val="00F814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3">
    <w:name w:val="xl73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el-GR"/>
    </w:rPr>
  </w:style>
  <w:style w:type="paragraph" w:customStyle="1" w:styleId="xl74">
    <w:name w:val="xl74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5">
    <w:name w:val="xl75"/>
    <w:basedOn w:val="a"/>
    <w:rsid w:val="00F814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6">
    <w:name w:val="xl76"/>
    <w:basedOn w:val="a"/>
    <w:rsid w:val="00F814E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7">
    <w:name w:val="xl77"/>
    <w:basedOn w:val="a"/>
    <w:rsid w:val="00F814E1"/>
    <w:pP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78">
    <w:name w:val="xl78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el-GR"/>
    </w:rPr>
  </w:style>
  <w:style w:type="paragraph" w:customStyle="1" w:styleId="xl79">
    <w:name w:val="xl79"/>
    <w:basedOn w:val="a"/>
    <w:rsid w:val="00F814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el-GR"/>
    </w:rPr>
  </w:style>
  <w:style w:type="paragraph" w:customStyle="1" w:styleId="xl80">
    <w:name w:val="xl80"/>
    <w:basedOn w:val="a"/>
    <w:rsid w:val="00F814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81">
    <w:name w:val="xl81"/>
    <w:basedOn w:val="a"/>
    <w:rsid w:val="00F814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82">
    <w:name w:val="xl82"/>
    <w:basedOn w:val="a"/>
    <w:rsid w:val="00F814E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2"/>
      <w:szCs w:val="22"/>
      <w:lang w:eastAsia="el-GR"/>
    </w:rPr>
  </w:style>
  <w:style w:type="paragraph" w:customStyle="1" w:styleId="xl83">
    <w:name w:val="xl83"/>
    <w:basedOn w:val="a"/>
    <w:rsid w:val="00F814E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l-GR"/>
    </w:rPr>
  </w:style>
  <w:style w:type="paragraph" w:customStyle="1" w:styleId="xl84">
    <w:name w:val="xl84"/>
    <w:basedOn w:val="a"/>
    <w:rsid w:val="00F814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85">
    <w:name w:val="xl85"/>
    <w:basedOn w:val="a"/>
    <w:rsid w:val="00F814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86">
    <w:name w:val="xl86"/>
    <w:basedOn w:val="a"/>
    <w:rsid w:val="00F814E1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87">
    <w:name w:val="xl87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88">
    <w:name w:val="xl88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89">
    <w:name w:val="xl89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0">
    <w:name w:val="xl90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1">
    <w:name w:val="xl91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2">
    <w:name w:val="xl92"/>
    <w:basedOn w:val="a"/>
    <w:rsid w:val="00F814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3">
    <w:name w:val="xl93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4">
    <w:name w:val="xl94"/>
    <w:basedOn w:val="a"/>
    <w:rsid w:val="00F814E1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6">
    <w:name w:val="xl96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97">
    <w:name w:val="xl97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l-GR"/>
    </w:rPr>
  </w:style>
  <w:style w:type="paragraph" w:customStyle="1" w:styleId="xl98">
    <w:name w:val="xl98"/>
    <w:basedOn w:val="a"/>
    <w:rsid w:val="00F814E1"/>
    <w:pPr>
      <w:spacing w:before="100" w:beforeAutospacing="1" w:after="100" w:afterAutospacing="1"/>
      <w:textAlignment w:val="center"/>
    </w:pPr>
    <w:rPr>
      <w:sz w:val="24"/>
      <w:szCs w:val="24"/>
      <w:lang w:eastAsia="el-GR"/>
    </w:rPr>
  </w:style>
  <w:style w:type="paragraph" w:customStyle="1" w:styleId="xl99">
    <w:name w:val="xl99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00">
    <w:name w:val="xl100"/>
    <w:basedOn w:val="a"/>
    <w:rsid w:val="00F814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01">
    <w:name w:val="xl101"/>
    <w:basedOn w:val="a"/>
    <w:rsid w:val="00F814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102">
    <w:name w:val="xl102"/>
    <w:basedOn w:val="a"/>
    <w:rsid w:val="00F814E1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  <w:u w:val="single"/>
      <w:lang w:eastAsia="el-GR"/>
    </w:rPr>
  </w:style>
  <w:style w:type="paragraph" w:customStyle="1" w:styleId="xl103">
    <w:name w:val="xl103"/>
    <w:basedOn w:val="a"/>
    <w:rsid w:val="00F814E1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  <w:lang w:eastAsia="el-GR"/>
    </w:rPr>
  </w:style>
  <w:style w:type="paragraph" w:customStyle="1" w:styleId="xl104">
    <w:name w:val="xl104"/>
    <w:basedOn w:val="a"/>
    <w:rsid w:val="00F814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05">
    <w:name w:val="xl105"/>
    <w:basedOn w:val="a"/>
    <w:rsid w:val="00F814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06">
    <w:name w:val="xl106"/>
    <w:basedOn w:val="a"/>
    <w:rsid w:val="00F814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07">
    <w:name w:val="xl107"/>
    <w:basedOn w:val="a"/>
    <w:rsid w:val="00F814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95">
    <w:name w:val="xl95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08">
    <w:name w:val="xl108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09">
    <w:name w:val="xl109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10">
    <w:name w:val="xl110"/>
    <w:basedOn w:val="a"/>
    <w:rsid w:val="00455111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11">
    <w:name w:val="xl111"/>
    <w:basedOn w:val="a"/>
    <w:rsid w:val="0045511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12">
    <w:name w:val="xl112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113">
    <w:name w:val="xl113"/>
    <w:basedOn w:val="a"/>
    <w:rsid w:val="004551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114">
    <w:name w:val="xl114"/>
    <w:basedOn w:val="a"/>
    <w:rsid w:val="004551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115">
    <w:name w:val="xl115"/>
    <w:basedOn w:val="a"/>
    <w:rsid w:val="00455111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16">
    <w:name w:val="xl116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17">
    <w:name w:val="xl117"/>
    <w:basedOn w:val="a"/>
    <w:rsid w:val="00455111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18">
    <w:name w:val="xl118"/>
    <w:basedOn w:val="a"/>
    <w:rsid w:val="004551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  <w:lang w:eastAsia="el-GR"/>
    </w:rPr>
  </w:style>
  <w:style w:type="paragraph" w:customStyle="1" w:styleId="xl119">
    <w:name w:val="xl119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20">
    <w:name w:val="xl120"/>
    <w:basedOn w:val="a"/>
    <w:rsid w:val="0045511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21">
    <w:name w:val="xl121"/>
    <w:basedOn w:val="a"/>
    <w:rsid w:val="004551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22">
    <w:name w:val="xl122"/>
    <w:basedOn w:val="a"/>
    <w:rsid w:val="00455111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23">
    <w:name w:val="xl123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24">
    <w:name w:val="xl124"/>
    <w:basedOn w:val="a"/>
    <w:rsid w:val="004551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2"/>
      <w:szCs w:val="22"/>
      <w:lang w:eastAsia="el-GR"/>
    </w:rPr>
  </w:style>
  <w:style w:type="paragraph" w:customStyle="1" w:styleId="xl125">
    <w:name w:val="xl125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26">
    <w:name w:val="xl126"/>
    <w:basedOn w:val="a"/>
    <w:rsid w:val="004551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27">
    <w:name w:val="xl127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28">
    <w:name w:val="xl128"/>
    <w:basedOn w:val="a"/>
    <w:rsid w:val="004551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  <w:lang w:eastAsia="el-GR"/>
    </w:rPr>
  </w:style>
  <w:style w:type="paragraph" w:customStyle="1" w:styleId="xl129">
    <w:name w:val="xl129"/>
    <w:basedOn w:val="a"/>
    <w:rsid w:val="004551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30">
    <w:name w:val="xl130"/>
    <w:basedOn w:val="a"/>
    <w:rsid w:val="004551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31">
    <w:name w:val="xl131"/>
    <w:basedOn w:val="a"/>
    <w:rsid w:val="004551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32">
    <w:name w:val="xl132"/>
    <w:basedOn w:val="a"/>
    <w:rsid w:val="004551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el-GR"/>
    </w:rPr>
  </w:style>
  <w:style w:type="paragraph" w:customStyle="1" w:styleId="xl133">
    <w:name w:val="xl133"/>
    <w:basedOn w:val="a"/>
    <w:rsid w:val="00455111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  <w:u w:val="single"/>
      <w:lang w:eastAsia="el-GR"/>
    </w:rPr>
  </w:style>
  <w:style w:type="paragraph" w:customStyle="1" w:styleId="xl134">
    <w:name w:val="xl134"/>
    <w:basedOn w:val="a"/>
    <w:rsid w:val="00455111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  <w:lang w:eastAsia="el-GR"/>
    </w:rPr>
  </w:style>
  <w:style w:type="paragraph" w:styleId="af">
    <w:name w:val="List Paragraph"/>
    <w:basedOn w:val="a"/>
    <w:qFormat/>
    <w:rsid w:val="005F46B5"/>
    <w:pPr>
      <w:suppressAutoHyphens/>
      <w:ind w:left="720"/>
    </w:pPr>
    <w:rPr>
      <w:kern w:val="1"/>
      <w:lang w:eastAsia="ar-SA"/>
    </w:rPr>
  </w:style>
  <w:style w:type="table" w:styleId="af0">
    <w:name w:val="Table Grid"/>
    <w:basedOn w:val="a1"/>
    <w:uiPriority w:val="39"/>
    <w:rsid w:val="00AC146C"/>
    <w:rPr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1.&#932;&#949;&#967;&#957;&#953;&#954;&#942;%20&#960;&#949;&#961;&#953;&#947;&#961;&#945;&#966;&#942;%20&#941;&#961;&#947;&#959;&#965;.doc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83E97-FB08-4AD2-B026-E26E6DD58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1.Τεχνική περιγραφή έργου.doc</Template>
  <TotalTime>2</TotalTime>
  <Pages>1</Pages>
  <Words>88</Words>
  <Characters>591</Characters>
  <Application>Microsoft Office Word</Application>
  <DocSecurity>0</DocSecurity>
  <Lines>4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ΕΛΛΗΝΙΚΗ ΔΗΜΟΚΡΑΤΙΑ</vt:lpstr>
      <vt:lpstr>ΕΛΛΗΝΙΚΗ ΔΗΜΟΚΡΑΤΙΑ</vt:lpstr>
      <vt:lpstr>ΕΛΛΗΝΙΚΗ ΔΗΜΟΚΡΑΤΙΑ</vt:lpstr>
    </vt:vector>
  </TitlesOfParts>
  <Company> 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*</dc:creator>
  <cp:keywords/>
  <dc:description/>
  <cp:lastModifiedBy>KATERTZI</cp:lastModifiedBy>
  <cp:revision>2</cp:revision>
  <cp:lastPrinted>2025-03-20T06:22:00Z</cp:lastPrinted>
  <dcterms:created xsi:type="dcterms:W3CDTF">2026-09-25T05:32:00Z</dcterms:created>
  <dcterms:modified xsi:type="dcterms:W3CDTF">2026-09-25T05:32:00Z</dcterms:modified>
</cp:coreProperties>
</file>